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51F" w:rsidRPr="00AF1B43" w:rsidRDefault="00F0551F" w:rsidP="008C398B">
      <w:p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F1B43">
        <w:rPr>
          <w:rFonts w:ascii="Times New Roman" w:hAnsi="Times New Roman"/>
          <w:b/>
          <w:sz w:val="28"/>
          <w:szCs w:val="28"/>
        </w:rPr>
        <w:t>Сотрудники полиции Михайловского района посетили семьи погибших</w:t>
      </w:r>
    </w:p>
    <w:p w:rsidR="00F0551F" w:rsidRDefault="00F0551F" w:rsidP="008C398B">
      <w:p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F1B43">
        <w:rPr>
          <w:rFonts w:ascii="Times New Roman" w:hAnsi="Times New Roman"/>
          <w:b/>
          <w:sz w:val="28"/>
          <w:szCs w:val="28"/>
        </w:rPr>
        <w:t>сотрудников органов внутренних дел</w:t>
      </w:r>
    </w:p>
    <w:p w:rsidR="00F0551F" w:rsidRDefault="00F0551F" w:rsidP="008C398B">
      <w:p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F0551F" w:rsidRDefault="00F0551F" w:rsidP="008C398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1B43">
        <w:rPr>
          <w:rFonts w:ascii="Times New Roman" w:hAnsi="Times New Roman"/>
          <w:sz w:val="28"/>
          <w:szCs w:val="28"/>
        </w:rPr>
        <w:t>В День памяти погибших при выполнении служебных обязанностей сотрудников органов внутренних дел начальник отдела по работе с личным составом ОМВД по Михайловскому району подполковник внутренней службы Семибоков А</w:t>
      </w:r>
      <w:r>
        <w:rPr>
          <w:rFonts w:ascii="Times New Roman" w:hAnsi="Times New Roman"/>
          <w:sz w:val="28"/>
          <w:szCs w:val="28"/>
        </w:rPr>
        <w:t>.С.</w:t>
      </w:r>
      <w:r w:rsidRPr="00AF1B43">
        <w:rPr>
          <w:rFonts w:ascii="Times New Roman" w:hAnsi="Times New Roman"/>
          <w:sz w:val="28"/>
          <w:szCs w:val="28"/>
        </w:rPr>
        <w:t xml:space="preserve"> вместе с капитаном полиции Шарифовым И</w:t>
      </w:r>
      <w:r>
        <w:rPr>
          <w:rFonts w:ascii="Times New Roman" w:hAnsi="Times New Roman"/>
          <w:sz w:val="28"/>
          <w:szCs w:val="28"/>
        </w:rPr>
        <w:t xml:space="preserve">.Д. </w:t>
      </w:r>
      <w:r w:rsidRPr="00AF1B43">
        <w:rPr>
          <w:rFonts w:ascii="Times New Roman" w:hAnsi="Times New Roman"/>
          <w:sz w:val="28"/>
          <w:szCs w:val="28"/>
        </w:rPr>
        <w:t>посетили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1B43">
        <w:rPr>
          <w:rFonts w:ascii="Times New Roman" w:hAnsi="Times New Roman"/>
          <w:sz w:val="28"/>
          <w:szCs w:val="28"/>
        </w:rPr>
        <w:t>близких родственников погибшего при исполнении служебного долга лейтенанта милиции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1B43">
        <w:rPr>
          <w:rFonts w:ascii="Times New Roman" w:hAnsi="Times New Roman"/>
          <w:sz w:val="28"/>
          <w:szCs w:val="28"/>
        </w:rPr>
        <w:t xml:space="preserve">Криценкова Виктора Викторовича </w:t>
      </w:r>
      <w:r>
        <w:rPr>
          <w:rFonts w:ascii="Times New Roman" w:hAnsi="Times New Roman"/>
          <w:sz w:val="28"/>
          <w:szCs w:val="28"/>
        </w:rPr>
        <w:t>в с.</w:t>
      </w:r>
      <w:r w:rsidRPr="00AF1B43">
        <w:rPr>
          <w:rFonts w:ascii="Times New Roman" w:hAnsi="Times New Roman"/>
          <w:sz w:val="28"/>
          <w:szCs w:val="28"/>
        </w:rPr>
        <w:t>Ивановка.</w:t>
      </w:r>
    </w:p>
    <w:p w:rsidR="00F0551F" w:rsidRPr="00CC38D6" w:rsidRDefault="00F0551F" w:rsidP="00CC38D6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CC38D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79.5pt">
            <v:imagedata r:id="rId4" o:title=""/>
          </v:shape>
        </w:pict>
      </w:r>
    </w:p>
    <w:p w:rsidR="00F0551F" w:rsidRPr="00AF1B43" w:rsidRDefault="00F0551F" w:rsidP="008C398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1B43">
        <w:rPr>
          <w:rFonts w:ascii="Times New Roman" w:hAnsi="Times New Roman"/>
          <w:sz w:val="28"/>
          <w:szCs w:val="28"/>
        </w:rPr>
        <w:t>Гостей приятно встретили и выразили слова признательности за внимание, заботу и поддержку.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1B43">
        <w:rPr>
          <w:rFonts w:ascii="Times New Roman" w:hAnsi="Times New Roman"/>
          <w:sz w:val="28"/>
          <w:szCs w:val="28"/>
        </w:rPr>
        <w:t>После теплой беседы с родителями Александр Сергеевич вручил цветы матери, Татьяна Викторовна не остаётся без внимания коллег их сына.</w:t>
      </w:r>
      <w:bookmarkStart w:id="0" w:name="_GoBack"/>
      <w:bookmarkEnd w:id="0"/>
    </w:p>
    <w:p w:rsidR="00F0551F" w:rsidRPr="00AF1B43" w:rsidRDefault="00F0551F" w:rsidP="008C398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1B43">
        <w:rPr>
          <w:rFonts w:ascii="Times New Roman" w:hAnsi="Times New Roman"/>
          <w:sz w:val="28"/>
          <w:szCs w:val="28"/>
        </w:rPr>
        <w:t xml:space="preserve">Так же руководство подразделения и ветераны отдела периодически встречаются с ними и приглашают на торжественные мероприятия. </w:t>
      </w:r>
    </w:p>
    <w:p w:rsidR="00F0551F" w:rsidRPr="00AF1B43" w:rsidRDefault="00F0551F" w:rsidP="000F4E80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F0551F" w:rsidRPr="00AF1B43" w:rsidRDefault="00F0551F" w:rsidP="009621F0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AF1B43">
        <w:rPr>
          <w:rFonts w:ascii="Times New Roman" w:hAnsi="Times New Roman"/>
          <w:sz w:val="28"/>
          <w:szCs w:val="28"/>
        </w:rPr>
        <w:tab/>
      </w:r>
      <w:r w:rsidRPr="00AF1B43">
        <w:rPr>
          <w:rFonts w:ascii="Times New Roman" w:hAnsi="Times New Roman"/>
          <w:b/>
          <w:sz w:val="28"/>
          <w:szCs w:val="28"/>
        </w:rPr>
        <w:t>Пресс-служба ОМВД России по Михайловскому району</w:t>
      </w:r>
    </w:p>
    <w:sectPr w:rsidR="00F0551F" w:rsidRPr="00AF1B43" w:rsidSect="009621F0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468A"/>
    <w:rsid w:val="000010AA"/>
    <w:rsid w:val="00004148"/>
    <w:rsid w:val="00006FEB"/>
    <w:rsid w:val="00010E6C"/>
    <w:rsid w:val="000110D2"/>
    <w:rsid w:val="00027F75"/>
    <w:rsid w:val="0003098C"/>
    <w:rsid w:val="0003103F"/>
    <w:rsid w:val="000329B2"/>
    <w:rsid w:val="00034402"/>
    <w:rsid w:val="00035024"/>
    <w:rsid w:val="000442A4"/>
    <w:rsid w:val="00045C17"/>
    <w:rsid w:val="00047A6D"/>
    <w:rsid w:val="000524AB"/>
    <w:rsid w:val="0005554E"/>
    <w:rsid w:val="000615C0"/>
    <w:rsid w:val="000648A4"/>
    <w:rsid w:val="00066499"/>
    <w:rsid w:val="00066836"/>
    <w:rsid w:val="0007432D"/>
    <w:rsid w:val="00075600"/>
    <w:rsid w:val="00076C96"/>
    <w:rsid w:val="00077ACB"/>
    <w:rsid w:val="00082446"/>
    <w:rsid w:val="000826B5"/>
    <w:rsid w:val="00092C1C"/>
    <w:rsid w:val="000A134C"/>
    <w:rsid w:val="000A7644"/>
    <w:rsid w:val="000B1D5A"/>
    <w:rsid w:val="000B26F0"/>
    <w:rsid w:val="000B5279"/>
    <w:rsid w:val="000C2AF0"/>
    <w:rsid w:val="000C4526"/>
    <w:rsid w:val="000C65D0"/>
    <w:rsid w:val="000D2EAC"/>
    <w:rsid w:val="000E0934"/>
    <w:rsid w:val="000E510E"/>
    <w:rsid w:val="000E7289"/>
    <w:rsid w:val="000F0233"/>
    <w:rsid w:val="000F078D"/>
    <w:rsid w:val="000F4E80"/>
    <w:rsid w:val="000F6668"/>
    <w:rsid w:val="00102F5C"/>
    <w:rsid w:val="00105CB8"/>
    <w:rsid w:val="00111724"/>
    <w:rsid w:val="00111751"/>
    <w:rsid w:val="00111EFC"/>
    <w:rsid w:val="00116BE9"/>
    <w:rsid w:val="0012070D"/>
    <w:rsid w:val="001233F3"/>
    <w:rsid w:val="00123886"/>
    <w:rsid w:val="001273FB"/>
    <w:rsid w:val="00131559"/>
    <w:rsid w:val="001406BA"/>
    <w:rsid w:val="001536DF"/>
    <w:rsid w:val="00155E85"/>
    <w:rsid w:val="00155F69"/>
    <w:rsid w:val="001575B7"/>
    <w:rsid w:val="001645A2"/>
    <w:rsid w:val="0016769F"/>
    <w:rsid w:val="00173D23"/>
    <w:rsid w:val="00176E05"/>
    <w:rsid w:val="00180961"/>
    <w:rsid w:val="001844FF"/>
    <w:rsid w:val="001863F5"/>
    <w:rsid w:val="00191B60"/>
    <w:rsid w:val="001921AD"/>
    <w:rsid w:val="001938E9"/>
    <w:rsid w:val="001A61FF"/>
    <w:rsid w:val="001B12A9"/>
    <w:rsid w:val="001B3144"/>
    <w:rsid w:val="001C3F4E"/>
    <w:rsid w:val="001D72B3"/>
    <w:rsid w:val="001E0F92"/>
    <w:rsid w:val="001E5B4E"/>
    <w:rsid w:val="00200459"/>
    <w:rsid w:val="0020168A"/>
    <w:rsid w:val="00224BC7"/>
    <w:rsid w:val="002316D2"/>
    <w:rsid w:val="00236477"/>
    <w:rsid w:val="0023717B"/>
    <w:rsid w:val="00237C82"/>
    <w:rsid w:val="00240A02"/>
    <w:rsid w:val="00242021"/>
    <w:rsid w:val="002423CE"/>
    <w:rsid w:val="0024350B"/>
    <w:rsid w:val="00250A27"/>
    <w:rsid w:val="00254F06"/>
    <w:rsid w:val="00262BC9"/>
    <w:rsid w:val="00264C9D"/>
    <w:rsid w:val="00265E37"/>
    <w:rsid w:val="0027437B"/>
    <w:rsid w:val="00276F97"/>
    <w:rsid w:val="00277217"/>
    <w:rsid w:val="00284CB9"/>
    <w:rsid w:val="0028549D"/>
    <w:rsid w:val="002867BA"/>
    <w:rsid w:val="002A2047"/>
    <w:rsid w:val="002B0658"/>
    <w:rsid w:val="002C47D9"/>
    <w:rsid w:val="002C4950"/>
    <w:rsid w:val="002C5215"/>
    <w:rsid w:val="002C6630"/>
    <w:rsid w:val="002C6A5A"/>
    <w:rsid w:val="002D640A"/>
    <w:rsid w:val="002E001E"/>
    <w:rsid w:val="002E7F3F"/>
    <w:rsid w:val="002F7A05"/>
    <w:rsid w:val="00300783"/>
    <w:rsid w:val="00307979"/>
    <w:rsid w:val="003103E2"/>
    <w:rsid w:val="00313CE9"/>
    <w:rsid w:val="00321E9D"/>
    <w:rsid w:val="003236F6"/>
    <w:rsid w:val="00325BCA"/>
    <w:rsid w:val="003331CB"/>
    <w:rsid w:val="0033468A"/>
    <w:rsid w:val="00337A22"/>
    <w:rsid w:val="00342712"/>
    <w:rsid w:val="00342E54"/>
    <w:rsid w:val="0034527B"/>
    <w:rsid w:val="00351F93"/>
    <w:rsid w:val="00353B33"/>
    <w:rsid w:val="0036427A"/>
    <w:rsid w:val="00364EFA"/>
    <w:rsid w:val="003674C3"/>
    <w:rsid w:val="00376A58"/>
    <w:rsid w:val="00376FB1"/>
    <w:rsid w:val="0038398E"/>
    <w:rsid w:val="00384D1D"/>
    <w:rsid w:val="00386B80"/>
    <w:rsid w:val="00386D1C"/>
    <w:rsid w:val="003A0D25"/>
    <w:rsid w:val="003A3F87"/>
    <w:rsid w:val="003A7ED4"/>
    <w:rsid w:val="003C6F76"/>
    <w:rsid w:val="003C77ED"/>
    <w:rsid w:val="003D0704"/>
    <w:rsid w:val="003D74FE"/>
    <w:rsid w:val="003E40B0"/>
    <w:rsid w:val="003F170A"/>
    <w:rsid w:val="00402EF9"/>
    <w:rsid w:val="00415B97"/>
    <w:rsid w:val="00416FB7"/>
    <w:rsid w:val="00420E89"/>
    <w:rsid w:val="00430708"/>
    <w:rsid w:val="0044604E"/>
    <w:rsid w:val="004553D7"/>
    <w:rsid w:val="00455E85"/>
    <w:rsid w:val="00456527"/>
    <w:rsid w:val="0046420A"/>
    <w:rsid w:val="00471037"/>
    <w:rsid w:val="0047276A"/>
    <w:rsid w:val="0047356C"/>
    <w:rsid w:val="00474C03"/>
    <w:rsid w:val="00475F5A"/>
    <w:rsid w:val="00476A7B"/>
    <w:rsid w:val="00481B61"/>
    <w:rsid w:val="00485324"/>
    <w:rsid w:val="00486E80"/>
    <w:rsid w:val="004922A9"/>
    <w:rsid w:val="00497218"/>
    <w:rsid w:val="004A5A8F"/>
    <w:rsid w:val="004B2367"/>
    <w:rsid w:val="004B4126"/>
    <w:rsid w:val="004C0901"/>
    <w:rsid w:val="004C65A0"/>
    <w:rsid w:val="004D375C"/>
    <w:rsid w:val="004E1377"/>
    <w:rsid w:val="004E32C0"/>
    <w:rsid w:val="004E3810"/>
    <w:rsid w:val="004E44B8"/>
    <w:rsid w:val="004E5BF1"/>
    <w:rsid w:val="004E6FF8"/>
    <w:rsid w:val="004F5185"/>
    <w:rsid w:val="004F7594"/>
    <w:rsid w:val="00501D97"/>
    <w:rsid w:val="0050742F"/>
    <w:rsid w:val="00507F8E"/>
    <w:rsid w:val="005112C4"/>
    <w:rsid w:val="00512EB8"/>
    <w:rsid w:val="00517CAD"/>
    <w:rsid w:val="005268D1"/>
    <w:rsid w:val="005312E0"/>
    <w:rsid w:val="00537134"/>
    <w:rsid w:val="00540EA4"/>
    <w:rsid w:val="0054218A"/>
    <w:rsid w:val="00550F3F"/>
    <w:rsid w:val="00552194"/>
    <w:rsid w:val="00560D8F"/>
    <w:rsid w:val="00562F3C"/>
    <w:rsid w:val="00566007"/>
    <w:rsid w:val="00566183"/>
    <w:rsid w:val="00571573"/>
    <w:rsid w:val="00576C0B"/>
    <w:rsid w:val="00585628"/>
    <w:rsid w:val="00586607"/>
    <w:rsid w:val="005949AB"/>
    <w:rsid w:val="005967E9"/>
    <w:rsid w:val="005A01E0"/>
    <w:rsid w:val="005A2AB8"/>
    <w:rsid w:val="005A30BC"/>
    <w:rsid w:val="005A7E3A"/>
    <w:rsid w:val="005B20C6"/>
    <w:rsid w:val="005B2BC6"/>
    <w:rsid w:val="005B512F"/>
    <w:rsid w:val="005B580B"/>
    <w:rsid w:val="005B65E5"/>
    <w:rsid w:val="005C0590"/>
    <w:rsid w:val="005C0E08"/>
    <w:rsid w:val="005C15E1"/>
    <w:rsid w:val="005C53F7"/>
    <w:rsid w:val="005D3959"/>
    <w:rsid w:val="005E4031"/>
    <w:rsid w:val="005F15CE"/>
    <w:rsid w:val="005F2DEA"/>
    <w:rsid w:val="005F2EE1"/>
    <w:rsid w:val="005F42C3"/>
    <w:rsid w:val="005F6014"/>
    <w:rsid w:val="005F67E7"/>
    <w:rsid w:val="005F74D8"/>
    <w:rsid w:val="005F7C33"/>
    <w:rsid w:val="0060107C"/>
    <w:rsid w:val="00637149"/>
    <w:rsid w:val="00637BF7"/>
    <w:rsid w:val="00637EAA"/>
    <w:rsid w:val="00642002"/>
    <w:rsid w:val="00650D78"/>
    <w:rsid w:val="00660377"/>
    <w:rsid w:val="00660CC5"/>
    <w:rsid w:val="0066575C"/>
    <w:rsid w:val="00665D01"/>
    <w:rsid w:val="006705F2"/>
    <w:rsid w:val="00671E00"/>
    <w:rsid w:val="0067262E"/>
    <w:rsid w:val="00677717"/>
    <w:rsid w:val="00683297"/>
    <w:rsid w:val="00687F53"/>
    <w:rsid w:val="00691432"/>
    <w:rsid w:val="00697201"/>
    <w:rsid w:val="006A208D"/>
    <w:rsid w:val="006B42BC"/>
    <w:rsid w:val="006B471C"/>
    <w:rsid w:val="006B7CAC"/>
    <w:rsid w:val="006C278D"/>
    <w:rsid w:val="006C6B03"/>
    <w:rsid w:val="006D3551"/>
    <w:rsid w:val="006E1181"/>
    <w:rsid w:val="006E297C"/>
    <w:rsid w:val="006E5EBD"/>
    <w:rsid w:val="006E7E96"/>
    <w:rsid w:val="006F0E1E"/>
    <w:rsid w:val="006F6E53"/>
    <w:rsid w:val="00702EF6"/>
    <w:rsid w:val="0071023B"/>
    <w:rsid w:val="00710B13"/>
    <w:rsid w:val="00714424"/>
    <w:rsid w:val="007222CF"/>
    <w:rsid w:val="0072286E"/>
    <w:rsid w:val="007230D3"/>
    <w:rsid w:val="00723E87"/>
    <w:rsid w:val="00724933"/>
    <w:rsid w:val="007276EC"/>
    <w:rsid w:val="007307E5"/>
    <w:rsid w:val="00732D6F"/>
    <w:rsid w:val="0073504E"/>
    <w:rsid w:val="0074009E"/>
    <w:rsid w:val="007530FA"/>
    <w:rsid w:val="00761186"/>
    <w:rsid w:val="00764E31"/>
    <w:rsid w:val="0077210B"/>
    <w:rsid w:val="0077460E"/>
    <w:rsid w:val="00777E5F"/>
    <w:rsid w:val="007804FF"/>
    <w:rsid w:val="0078249B"/>
    <w:rsid w:val="00782971"/>
    <w:rsid w:val="00783CF6"/>
    <w:rsid w:val="00784109"/>
    <w:rsid w:val="007866B8"/>
    <w:rsid w:val="00787BFE"/>
    <w:rsid w:val="007969EB"/>
    <w:rsid w:val="00796C8F"/>
    <w:rsid w:val="007A1B8B"/>
    <w:rsid w:val="007A330B"/>
    <w:rsid w:val="007C4258"/>
    <w:rsid w:val="007C5ED6"/>
    <w:rsid w:val="007C6C8C"/>
    <w:rsid w:val="007C6C9E"/>
    <w:rsid w:val="007C745A"/>
    <w:rsid w:val="007D6ECA"/>
    <w:rsid w:val="007E1A3E"/>
    <w:rsid w:val="007E2FF5"/>
    <w:rsid w:val="007F3E33"/>
    <w:rsid w:val="007F4A6F"/>
    <w:rsid w:val="00800D6C"/>
    <w:rsid w:val="00806766"/>
    <w:rsid w:val="00810B9C"/>
    <w:rsid w:val="008150B5"/>
    <w:rsid w:val="00831080"/>
    <w:rsid w:val="00841949"/>
    <w:rsid w:val="00856FA6"/>
    <w:rsid w:val="0085740C"/>
    <w:rsid w:val="00860654"/>
    <w:rsid w:val="00861D10"/>
    <w:rsid w:val="00882A6C"/>
    <w:rsid w:val="00884D7C"/>
    <w:rsid w:val="008878D5"/>
    <w:rsid w:val="00887D3D"/>
    <w:rsid w:val="00892BBC"/>
    <w:rsid w:val="0089499A"/>
    <w:rsid w:val="00897210"/>
    <w:rsid w:val="008A1C33"/>
    <w:rsid w:val="008A30F0"/>
    <w:rsid w:val="008B0AE3"/>
    <w:rsid w:val="008B0C54"/>
    <w:rsid w:val="008B2A03"/>
    <w:rsid w:val="008B4276"/>
    <w:rsid w:val="008C398B"/>
    <w:rsid w:val="008C400D"/>
    <w:rsid w:val="008C5CA7"/>
    <w:rsid w:val="008D23AF"/>
    <w:rsid w:val="008E2E3C"/>
    <w:rsid w:val="008F1A61"/>
    <w:rsid w:val="008F1E9A"/>
    <w:rsid w:val="008F5A81"/>
    <w:rsid w:val="009000C7"/>
    <w:rsid w:val="00902050"/>
    <w:rsid w:val="0090734D"/>
    <w:rsid w:val="00910BDC"/>
    <w:rsid w:val="00913198"/>
    <w:rsid w:val="00914E35"/>
    <w:rsid w:val="009226CD"/>
    <w:rsid w:val="009410E9"/>
    <w:rsid w:val="00942420"/>
    <w:rsid w:val="009428D4"/>
    <w:rsid w:val="00946711"/>
    <w:rsid w:val="009621F0"/>
    <w:rsid w:val="0096222C"/>
    <w:rsid w:val="00962256"/>
    <w:rsid w:val="009750CC"/>
    <w:rsid w:val="00982013"/>
    <w:rsid w:val="009826A9"/>
    <w:rsid w:val="00982A7F"/>
    <w:rsid w:val="00991406"/>
    <w:rsid w:val="00995DF1"/>
    <w:rsid w:val="009964C9"/>
    <w:rsid w:val="009B1CA8"/>
    <w:rsid w:val="009B26EA"/>
    <w:rsid w:val="009B2B9C"/>
    <w:rsid w:val="009B5D80"/>
    <w:rsid w:val="009C47D0"/>
    <w:rsid w:val="009C7837"/>
    <w:rsid w:val="009C78F4"/>
    <w:rsid w:val="009F518C"/>
    <w:rsid w:val="009F53BB"/>
    <w:rsid w:val="009F79FD"/>
    <w:rsid w:val="00A03BEB"/>
    <w:rsid w:val="00A130AF"/>
    <w:rsid w:val="00A13114"/>
    <w:rsid w:val="00A1419B"/>
    <w:rsid w:val="00A20A4A"/>
    <w:rsid w:val="00A30909"/>
    <w:rsid w:val="00A30C67"/>
    <w:rsid w:val="00A34A2B"/>
    <w:rsid w:val="00A36BF9"/>
    <w:rsid w:val="00A4598F"/>
    <w:rsid w:val="00A537F6"/>
    <w:rsid w:val="00A541D7"/>
    <w:rsid w:val="00A570D8"/>
    <w:rsid w:val="00A60317"/>
    <w:rsid w:val="00A6319C"/>
    <w:rsid w:val="00A76C63"/>
    <w:rsid w:val="00A82227"/>
    <w:rsid w:val="00A95921"/>
    <w:rsid w:val="00AA6F3D"/>
    <w:rsid w:val="00AB11FD"/>
    <w:rsid w:val="00AB2923"/>
    <w:rsid w:val="00AB473A"/>
    <w:rsid w:val="00AC57AE"/>
    <w:rsid w:val="00AF1B43"/>
    <w:rsid w:val="00AF3FF2"/>
    <w:rsid w:val="00AF6C41"/>
    <w:rsid w:val="00B030A6"/>
    <w:rsid w:val="00B03B7D"/>
    <w:rsid w:val="00B04417"/>
    <w:rsid w:val="00B22896"/>
    <w:rsid w:val="00B246F1"/>
    <w:rsid w:val="00B30547"/>
    <w:rsid w:val="00B31D73"/>
    <w:rsid w:val="00B32C84"/>
    <w:rsid w:val="00B35C5E"/>
    <w:rsid w:val="00B41321"/>
    <w:rsid w:val="00B43DCA"/>
    <w:rsid w:val="00B47397"/>
    <w:rsid w:val="00B5241F"/>
    <w:rsid w:val="00B606EB"/>
    <w:rsid w:val="00B63D0F"/>
    <w:rsid w:val="00B6687F"/>
    <w:rsid w:val="00B7065E"/>
    <w:rsid w:val="00B74237"/>
    <w:rsid w:val="00B7428F"/>
    <w:rsid w:val="00B746FD"/>
    <w:rsid w:val="00B8041D"/>
    <w:rsid w:val="00B84491"/>
    <w:rsid w:val="00B8674C"/>
    <w:rsid w:val="00B91BC6"/>
    <w:rsid w:val="00B9453E"/>
    <w:rsid w:val="00B95DD3"/>
    <w:rsid w:val="00BA18BC"/>
    <w:rsid w:val="00BA3765"/>
    <w:rsid w:val="00BA56D9"/>
    <w:rsid w:val="00BD0FDA"/>
    <w:rsid w:val="00BD6E53"/>
    <w:rsid w:val="00BE2332"/>
    <w:rsid w:val="00BE4A17"/>
    <w:rsid w:val="00BE5CD0"/>
    <w:rsid w:val="00BE683C"/>
    <w:rsid w:val="00BF1348"/>
    <w:rsid w:val="00BF3171"/>
    <w:rsid w:val="00BF44B0"/>
    <w:rsid w:val="00BF459F"/>
    <w:rsid w:val="00C03326"/>
    <w:rsid w:val="00C043BA"/>
    <w:rsid w:val="00C13E94"/>
    <w:rsid w:val="00C21DC9"/>
    <w:rsid w:val="00C21FE7"/>
    <w:rsid w:val="00C314AB"/>
    <w:rsid w:val="00C3165B"/>
    <w:rsid w:val="00C31F06"/>
    <w:rsid w:val="00C40E0C"/>
    <w:rsid w:val="00C410FB"/>
    <w:rsid w:val="00C446FC"/>
    <w:rsid w:val="00C45151"/>
    <w:rsid w:val="00C45421"/>
    <w:rsid w:val="00C4790A"/>
    <w:rsid w:val="00C512EC"/>
    <w:rsid w:val="00C52DD8"/>
    <w:rsid w:val="00C57DF6"/>
    <w:rsid w:val="00C670B2"/>
    <w:rsid w:val="00C800D8"/>
    <w:rsid w:val="00C85183"/>
    <w:rsid w:val="00C8645B"/>
    <w:rsid w:val="00C86FC2"/>
    <w:rsid w:val="00C8793D"/>
    <w:rsid w:val="00C931E7"/>
    <w:rsid w:val="00CA02ED"/>
    <w:rsid w:val="00CA2110"/>
    <w:rsid w:val="00CA3B66"/>
    <w:rsid w:val="00CA4C0C"/>
    <w:rsid w:val="00CA7D97"/>
    <w:rsid w:val="00CB13F3"/>
    <w:rsid w:val="00CB4174"/>
    <w:rsid w:val="00CC031B"/>
    <w:rsid w:val="00CC1B64"/>
    <w:rsid w:val="00CC38D6"/>
    <w:rsid w:val="00CC7D06"/>
    <w:rsid w:val="00CD0B6A"/>
    <w:rsid w:val="00CD1D54"/>
    <w:rsid w:val="00CD48C8"/>
    <w:rsid w:val="00CD5F4B"/>
    <w:rsid w:val="00CD6962"/>
    <w:rsid w:val="00CE1C09"/>
    <w:rsid w:val="00CE4BFD"/>
    <w:rsid w:val="00CE5E13"/>
    <w:rsid w:val="00CE6238"/>
    <w:rsid w:val="00CF11EB"/>
    <w:rsid w:val="00CF2661"/>
    <w:rsid w:val="00CF34C7"/>
    <w:rsid w:val="00D0091B"/>
    <w:rsid w:val="00D00C76"/>
    <w:rsid w:val="00D0171A"/>
    <w:rsid w:val="00D1284E"/>
    <w:rsid w:val="00D36A74"/>
    <w:rsid w:val="00D4568A"/>
    <w:rsid w:val="00D45F2D"/>
    <w:rsid w:val="00D4710F"/>
    <w:rsid w:val="00D56B0C"/>
    <w:rsid w:val="00D67C85"/>
    <w:rsid w:val="00D80FF4"/>
    <w:rsid w:val="00D94B57"/>
    <w:rsid w:val="00D954DB"/>
    <w:rsid w:val="00D97802"/>
    <w:rsid w:val="00DA2E62"/>
    <w:rsid w:val="00DA57FC"/>
    <w:rsid w:val="00DB3370"/>
    <w:rsid w:val="00DB651A"/>
    <w:rsid w:val="00DB780B"/>
    <w:rsid w:val="00DD68F5"/>
    <w:rsid w:val="00DF79F5"/>
    <w:rsid w:val="00E005DD"/>
    <w:rsid w:val="00E13DDE"/>
    <w:rsid w:val="00E1675D"/>
    <w:rsid w:val="00E24448"/>
    <w:rsid w:val="00E312F5"/>
    <w:rsid w:val="00E31FD5"/>
    <w:rsid w:val="00E351CA"/>
    <w:rsid w:val="00E37636"/>
    <w:rsid w:val="00E43199"/>
    <w:rsid w:val="00E46822"/>
    <w:rsid w:val="00E55EB8"/>
    <w:rsid w:val="00E701AA"/>
    <w:rsid w:val="00E7096F"/>
    <w:rsid w:val="00E80DC7"/>
    <w:rsid w:val="00E81EA9"/>
    <w:rsid w:val="00E83666"/>
    <w:rsid w:val="00E93B99"/>
    <w:rsid w:val="00EA258A"/>
    <w:rsid w:val="00EA631D"/>
    <w:rsid w:val="00EB355C"/>
    <w:rsid w:val="00EB4DA0"/>
    <w:rsid w:val="00EB57EC"/>
    <w:rsid w:val="00EC2F2C"/>
    <w:rsid w:val="00EC4857"/>
    <w:rsid w:val="00ED0D70"/>
    <w:rsid w:val="00ED3450"/>
    <w:rsid w:val="00ED4294"/>
    <w:rsid w:val="00ED4C55"/>
    <w:rsid w:val="00EE1BB4"/>
    <w:rsid w:val="00EE76C7"/>
    <w:rsid w:val="00EF2483"/>
    <w:rsid w:val="00EF79F4"/>
    <w:rsid w:val="00F00856"/>
    <w:rsid w:val="00F03110"/>
    <w:rsid w:val="00F04B90"/>
    <w:rsid w:val="00F0551F"/>
    <w:rsid w:val="00F06D9D"/>
    <w:rsid w:val="00F12663"/>
    <w:rsid w:val="00F1406F"/>
    <w:rsid w:val="00F171FC"/>
    <w:rsid w:val="00F209BC"/>
    <w:rsid w:val="00F228C7"/>
    <w:rsid w:val="00F251A3"/>
    <w:rsid w:val="00F31D08"/>
    <w:rsid w:val="00F410C0"/>
    <w:rsid w:val="00F41592"/>
    <w:rsid w:val="00F41B1A"/>
    <w:rsid w:val="00F41C06"/>
    <w:rsid w:val="00F447EA"/>
    <w:rsid w:val="00F47F10"/>
    <w:rsid w:val="00F50EB2"/>
    <w:rsid w:val="00F56776"/>
    <w:rsid w:val="00F57600"/>
    <w:rsid w:val="00F619DB"/>
    <w:rsid w:val="00F647F1"/>
    <w:rsid w:val="00F65E95"/>
    <w:rsid w:val="00F82325"/>
    <w:rsid w:val="00F828A0"/>
    <w:rsid w:val="00F91FA4"/>
    <w:rsid w:val="00FB1F34"/>
    <w:rsid w:val="00FB7AD9"/>
    <w:rsid w:val="00FC4554"/>
    <w:rsid w:val="00FC4EA6"/>
    <w:rsid w:val="00FC5D85"/>
    <w:rsid w:val="00FC7AE2"/>
    <w:rsid w:val="00FD1A50"/>
    <w:rsid w:val="00FE3146"/>
    <w:rsid w:val="00FE410F"/>
    <w:rsid w:val="00FE460F"/>
    <w:rsid w:val="00FF1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12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101</TotalTime>
  <Pages>1</Pages>
  <Words>134</Words>
  <Characters>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</dc:creator>
  <cp:keywords/>
  <dc:description/>
  <cp:lastModifiedBy>Dorogan</cp:lastModifiedBy>
  <cp:revision>14</cp:revision>
  <cp:lastPrinted>2021-10-22T04:24:00Z</cp:lastPrinted>
  <dcterms:created xsi:type="dcterms:W3CDTF">2021-10-15T05:23:00Z</dcterms:created>
  <dcterms:modified xsi:type="dcterms:W3CDTF">2021-10-22T05:11:00Z</dcterms:modified>
</cp:coreProperties>
</file>